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B11" w:rsidRPr="00652557" w:rsidRDefault="00EC4B11" w:rsidP="00BC00F2">
      <w:pPr>
        <w:spacing w:line="240" w:lineRule="auto"/>
        <w:jc w:val="center"/>
        <w:rPr>
          <w:rFonts w:ascii="Times New Roman" w:hAnsi="Times New Roman"/>
          <w:b/>
          <w:color w:val="FF0000"/>
          <w:sz w:val="20"/>
          <w:szCs w:val="20"/>
          <w:lang w:eastAsia="en-US"/>
        </w:rPr>
      </w:pPr>
      <w:r w:rsidRPr="00652557">
        <w:rPr>
          <w:rFonts w:ascii="Times New Roman" w:hAnsi="Times New Roman"/>
          <w:b/>
          <w:color w:val="FF0000"/>
          <w:sz w:val="20"/>
          <w:szCs w:val="20"/>
          <w:lang w:eastAsia="en-US"/>
        </w:rPr>
        <w:t>ИНФОРМАЦИОННО-МЕТОДИЧЕСКАЯ ВЫСТАВКА</w:t>
      </w:r>
    </w:p>
    <w:p w:rsidR="00EC4B11" w:rsidRPr="00652557" w:rsidRDefault="00EC4B11" w:rsidP="00BC00F2">
      <w:pPr>
        <w:spacing w:line="240" w:lineRule="auto"/>
        <w:jc w:val="center"/>
        <w:rPr>
          <w:rFonts w:ascii="Times New Roman" w:hAnsi="Times New Roman"/>
          <w:b/>
          <w:color w:val="FF0000"/>
          <w:sz w:val="20"/>
          <w:szCs w:val="20"/>
          <w:lang w:eastAsia="en-US"/>
        </w:rPr>
      </w:pPr>
      <w:r w:rsidRPr="00652557">
        <w:rPr>
          <w:rFonts w:ascii="Times New Roman" w:hAnsi="Times New Roman"/>
          <w:b/>
          <w:color w:val="FF0000"/>
          <w:sz w:val="20"/>
          <w:szCs w:val="20"/>
          <w:lang w:eastAsia="en-US"/>
        </w:rPr>
        <w:t>«ОБРАЗОВАНИЕ: ОПЫТ, ПЕРСПЕКТИВА»</w:t>
      </w:r>
    </w:p>
    <w:p w:rsidR="00EC4B11" w:rsidRPr="00652557" w:rsidRDefault="00EC4B11" w:rsidP="00652557">
      <w:pPr>
        <w:spacing w:line="240" w:lineRule="auto"/>
        <w:jc w:val="center"/>
        <w:rPr>
          <w:rFonts w:ascii="Times New Roman" w:hAnsi="Times New Roman"/>
          <w:b/>
          <w:color w:val="0000FF"/>
          <w:lang w:eastAsia="en-US"/>
        </w:rPr>
      </w:pPr>
      <w:r w:rsidRPr="00652557">
        <w:rPr>
          <w:rFonts w:ascii="Times New Roman" w:hAnsi="Times New Roman"/>
          <w:b/>
          <w:color w:val="0000FF"/>
          <w:lang w:eastAsia="en-US"/>
        </w:rPr>
        <w:t>Направление: Образовательны</w:t>
      </w:r>
      <w:r>
        <w:rPr>
          <w:rFonts w:ascii="Times New Roman" w:hAnsi="Times New Roman"/>
          <w:b/>
          <w:color w:val="0000FF"/>
          <w:lang w:eastAsia="en-US"/>
        </w:rPr>
        <w:t>е технологии в реализации ФГОС Д</w:t>
      </w:r>
      <w:r w:rsidRPr="00652557">
        <w:rPr>
          <w:rFonts w:ascii="Times New Roman" w:hAnsi="Times New Roman"/>
          <w:b/>
          <w:color w:val="0000FF"/>
          <w:lang w:eastAsia="en-US"/>
        </w:rPr>
        <w:t>О</w:t>
      </w:r>
    </w:p>
    <w:p w:rsidR="00EC4B11" w:rsidRDefault="00EC4B11" w:rsidP="00652557">
      <w:pPr>
        <w:spacing w:line="240" w:lineRule="auto"/>
        <w:jc w:val="center"/>
        <w:rPr>
          <w:rFonts w:ascii="Times New Roman" w:hAnsi="Times New Roman"/>
          <w:color w:val="0000FF"/>
          <w:lang w:eastAsia="en-US"/>
        </w:rPr>
      </w:pPr>
      <w:r w:rsidRPr="00652557">
        <w:rPr>
          <w:rFonts w:ascii="Times New Roman" w:hAnsi="Times New Roman"/>
          <w:b/>
          <w:color w:val="0000FF"/>
          <w:lang w:eastAsia="en-US"/>
        </w:rPr>
        <w:t>Тема:</w:t>
      </w:r>
      <w:r w:rsidRPr="00652557">
        <w:rPr>
          <w:rFonts w:ascii="Times New Roman" w:hAnsi="Times New Roman"/>
          <w:color w:val="0000FF"/>
          <w:lang w:eastAsia="en-US"/>
        </w:rPr>
        <w:t xml:space="preserve"> организация проектной и исследовательской деятельности воспитанников.</w:t>
      </w:r>
    </w:p>
    <w:p w:rsidR="00EC4B11" w:rsidRPr="00BC00F2" w:rsidRDefault="00EC4B11" w:rsidP="004C244C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FF0000"/>
          <w:kern w:val="36"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alt="http://www.funlib.ru/cimg/2014/102113/4215923" style="position:absolute;left:0;text-align:left;margin-left:.15pt;margin-top:-.35pt;width:242.25pt;height:178.45pt;z-index:-251657216;visibility:visible">
            <v:imagedata r:id="rId5" o:title=""/>
          </v:shape>
        </w:pict>
      </w:r>
    </w:p>
    <w:p w:rsidR="00EC4B11" w:rsidRPr="00BC00F2" w:rsidRDefault="00EC4B11" w:rsidP="004C244C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FF0000"/>
          <w:kern w:val="36"/>
          <w:sz w:val="40"/>
          <w:szCs w:val="40"/>
        </w:rPr>
      </w:pPr>
    </w:p>
    <w:p w:rsidR="00EC4B11" w:rsidRPr="00BC00F2" w:rsidRDefault="00EC4B11" w:rsidP="004C244C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FF0000"/>
          <w:kern w:val="36"/>
          <w:sz w:val="40"/>
          <w:szCs w:val="40"/>
        </w:rPr>
      </w:pPr>
    </w:p>
    <w:p w:rsidR="00EC4B11" w:rsidRPr="00BC00F2" w:rsidRDefault="00EC4B11" w:rsidP="004C244C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FF0000"/>
          <w:kern w:val="36"/>
          <w:sz w:val="40"/>
          <w:szCs w:val="40"/>
        </w:rPr>
      </w:pPr>
    </w:p>
    <w:p w:rsidR="00EC4B11" w:rsidRPr="00BC00F2" w:rsidRDefault="00EC4B11" w:rsidP="004C244C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FF0000"/>
          <w:kern w:val="36"/>
          <w:sz w:val="40"/>
          <w:szCs w:val="40"/>
        </w:rPr>
      </w:pPr>
    </w:p>
    <w:p w:rsidR="00EC4B11" w:rsidRDefault="00EC4B11" w:rsidP="004C244C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FF0000"/>
          <w:kern w:val="36"/>
          <w:sz w:val="40"/>
          <w:szCs w:val="40"/>
        </w:rPr>
      </w:pPr>
    </w:p>
    <w:p w:rsidR="00EC4B11" w:rsidRDefault="00EC4B11" w:rsidP="004C244C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FF0000"/>
          <w:kern w:val="36"/>
          <w:sz w:val="40"/>
          <w:szCs w:val="40"/>
        </w:rPr>
      </w:pPr>
    </w:p>
    <w:p w:rsidR="00EC4B11" w:rsidRDefault="00EC4B11" w:rsidP="004C244C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FF0000"/>
          <w:kern w:val="36"/>
          <w:sz w:val="40"/>
          <w:szCs w:val="40"/>
        </w:rPr>
      </w:pPr>
    </w:p>
    <w:p w:rsidR="00EC4B11" w:rsidRDefault="00EC4B11" w:rsidP="004C244C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FF0000"/>
          <w:kern w:val="36"/>
          <w:sz w:val="40"/>
          <w:szCs w:val="40"/>
        </w:rPr>
      </w:pPr>
    </w:p>
    <w:p w:rsidR="00EC4B11" w:rsidRPr="004C244C" w:rsidRDefault="00EC4B11" w:rsidP="004C244C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FF0000"/>
          <w:kern w:val="36"/>
          <w:sz w:val="40"/>
          <w:szCs w:val="40"/>
        </w:rPr>
      </w:pPr>
      <w:r w:rsidRPr="004C244C">
        <w:rPr>
          <w:rFonts w:ascii="Times New Roman" w:hAnsi="Times New Roman"/>
          <w:b/>
          <w:bCs/>
          <w:color w:val="FF0000"/>
          <w:kern w:val="36"/>
          <w:sz w:val="40"/>
          <w:szCs w:val="40"/>
        </w:rPr>
        <w:t>Педагогический проект</w:t>
      </w:r>
    </w:p>
    <w:p w:rsidR="00EC4B11" w:rsidRPr="004C244C" w:rsidRDefault="00EC4B11" w:rsidP="004C244C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000000"/>
          <w:kern w:val="36"/>
          <w:sz w:val="40"/>
          <w:szCs w:val="40"/>
        </w:rPr>
      </w:pPr>
      <w:r w:rsidRPr="004C244C">
        <w:rPr>
          <w:rFonts w:ascii="Times New Roman" w:hAnsi="Times New Roman"/>
          <w:b/>
          <w:bCs/>
          <w:color w:val="FF0000"/>
          <w:kern w:val="36"/>
          <w:sz w:val="40"/>
          <w:szCs w:val="40"/>
        </w:rPr>
        <w:t>для детей младшего - среднего дошкольного возраста</w:t>
      </w:r>
    </w:p>
    <w:p w:rsidR="00EC4B11" w:rsidRPr="00BC00F2" w:rsidRDefault="00EC4B11" w:rsidP="004C244C">
      <w:pPr>
        <w:spacing w:line="240" w:lineRule="auto"/>
        <w:contextualSpacing/>
        <w:jc w:val="center"/>
        <w:rPr>
          <w:rFonts w:ascii="Times New Roman" w:hAnsi="Times New Roman"/>
          <w:bCs/>
          <w:color w:val="0000FF"/>
          <w:kern w:val="36"/>
          <w:sz w:val="40"/>
          <w:szCs w:val="40"/>
        </w:rPr>
      </w:pPr>
      <w:r w:rsidRPr="00BC00F2">
        <w:rPr>
          <w:rFonts w:ascii="Times New Roman" w:hAnsi="Times New Roman"/>
          <w:bCs/>
          <w:color w:val="0000FF"/>
          <w:kern w:val="36"/>
          <w:sz w:val="40"/>
          <w:szCs w:val="40"/>
        </w:rPr>
        <w:t>«Юные защитники природы»</w:t>
      </w:r>
    </w:p>
    <w:p w:rsidR="00EC4B11" w:rsidRDefault="00EC4B11" w:rsidP="004C244C">
      <w:pPr>
        <w:spacing w:line="240" w:lineRule="auto"/>
        <w:contextualSpacing/>
        <w:jc w:val="center"/>
        <w:rPr>
          <w:rFonts w:ascii="Times New Roman" w:hAnsi="Times New Roman"/>
          <w:bCs/>
          <w:color w:val="00B050"/>
          <w:kern w:val="36"/>
          <w:sz w:val="40"/>
          <w:szCs w:val="40"/>
        </w:rPr>
      </w:pPr>
    </w:p>
    <w:p w:rsidR="00EC4B11" w:rsidRDefault="00EC4B11" w:rsidP="00BC00F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C4B11" w:rsidRDefault="00EC4B11" w:rsidP="00BC00F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C4B11" w:rsidRDefault="00EC4B11" w:rsidP="00BC00F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C4B11" w:rsidRPr="001E189E" w:rsidRDefault="00EC4B11" w:rsidP="00BC00F2">
      <w:pPr>
        <w:spacing w:after="0"/>
        <w:rPr>
          <w:rFonts w:ascii="Times New Roman" w:hAnsi="Times New Roman"/>
          <w:b/>
          <w:sz w:val="24"/>
          <w:szCs w:val="24"/>
        </w:rPr>
      </w:pPr>
      <w:r w:rsidRPr="001E189E">
        <w:rPr>
          <w:rFonts w:ascii="Times New Roman" w:hAnsi="Times New Roman"/>
          <w:b/>
          <w:sz w:val="24"/>
          <w:szCs w:val="24"/>
        </w:rPr>
        <w:t>Особенности проекта</w:t>
      </w:r>
    </w:p>
    <w:p w:rsidR="00EC4B11" w:rsidRPr="001E189E" w:rsidRDefault="00EC4B11" w:rsidP="00BC00F2">
      <w:pPr>
        <w:spacing w:after="0"/>
        <w:rPr>
          <w:rFonts w:ascii="Times New Roman" w:hAnsi="Times New Roman"/>
          <w:sz w:val="24"/>
          <w:szCs w:val="24"/>
        </w:rPr>
      </w:pPr>
      <w:r w:rsidRPr="001E189E">
        <w:rPr>
          <w:rFonts w:ascii="Times New Roman" w:hAnsi="Times New Roman"/>
          <w:sz w:val="24"/>
          <w:szCs w:val="24"/>
        </w:rPr>
        <w:t>По характеру создаваемого продукта:</w:t>
      </w:r>
    </w:p>
    <w:p w:rsidR="00EC4B11" w:rsidRPr="001E189E" w:rsidRDefault="00EC4B11" w:rsidP="00BC00F2">
      <w:pPr>
        <w:spacing w:after="0"/>
        <w:rPr>
          <w:rFonts w:ascii="Times New Roman" w:hAnsi="Times New Roman"/>
          <w:sz w:val="24"/>
          <w:szCs w:val="24"/>
        </w:rPr>
      </w:pPr>
      <w:r w:rsidRPr="001E189E">
        <w:rPr>
          <w:rFonts w:ascii="Times New Roman" w:hAnsi="Times New Roman"/>
          <w:sz w:val="24"/>
          <w:szCs w:val="24"/>
        </w:rPr>
        <w:t>•</w:t>
      </w:r>
      <w:r w:rsidRPr="001E189E">
        <w:rPr>
          <w:rFonts w:ascii="Times New Roman" w:hAnsi="Times New Roman"/>
          <w:sz w:val="24"/>
          <w:szCs w:val="24"/>
        </w:rPr>
        <w:tab/>
        <w:t xml:space="preserve"> практико-ориентированный</w:t>
      </w:r>
    </w:p>
    <w:p w:rsidR="00EC4B11" w:rsidRPr="001E189E" w:rsidRDefault="00EC4B11" w:rsidP="00BC00F2">
      <w:pPr>
        <w:spacing w:after="0"/>
        <w:rPr>
          <w:rFonts w:ascii="Times New Roman" w:hAnsi="Times New Roman"/>
          <w:sz w:val="24"/>
          <w:szCs w:val="24"/>
        </w:rPr>
      </w:pPr>
      <w:r w:rsidRPr="001E189E">
        <w:rPr>
          <w:rFonts w:ascii="Times New Roman" w:hAnsi="Times New Roman"/>
          <w:sz w:val="24"/>
          <w:szCs w:val="24"/>
        </w:rPr>
        <w:t>По количеству создателей:</w:t>
      </w:r>
    </w:p>
    <w:p w:rsidR="00EC4B11" w:rsidRPr="001E189E" w:rsidRDefault="00EC4B11" w:rsidP="00BC00F2">
      <w:pPr>
        <w:spacing w:after="0"/>
        <w:rPr>
          <w:rFonts w:ascii="Times New Roman" w:hAnsi="Times New Roman"/>
          <w:sz w:val="24"/>
          <w:szCs w:val="24"/>
        </w:rPr>
      </w:pPr>
      <w:r w:rsidRPr="001E189E">
        <w:rPr>
          <w:rFonts w:ascii="Times New Roman" w:hAnsi="Times New Roman"/>
          <w:sz w:val="24"/>
          <w:szCs w:val="24"/>
        </w:rPr>
        <w:t>•</w:t>
      </w:r>
      <w:r w:rsidRPr="001E189E">
        <w:rPr>
          <w:rFonts w:ascii="Times New Roman" w:hAnsi="Times New Roman"/>
          <w:sz w:val="24"/>
          <w:szCs w:val="24"/>
        </w:rPr>
        <w:tab/>
        <w:t>индивидуальный</w:t>
      </w:r>
    </w:p>
    <w:p w:rsidR="00EC4B11" w:rsidRPr="001E189E" w:rsidRDefault="00EC4B11" w:rsidP="00BC00F2">
      <w:pPr>
        <w:spacing w:after="0"/>
        <w:rPr>
          <w:rFonts w:ascii="Times New Roman" w:hAnsi="Times New Roman"/>
          <w:sz w:val="24"/>
          <w:szCs w:val="24"/>
        </w:rPr>
      </w:pPr>
      <w:r w:rsidRPr="001E189E">
        <w:rPr>
          <w:rFonts w:ascii="Times New Roman" w:hAnsi="Times New Roman"/>
          <w:sz w:val="24"/>
          <w:szCs w:val="24"/>
        </w:rPr>
        <w:t xml:space="preserve">По количеству детей, вовлеченных в проект: </w:t>
      </w:r>
    </w:p>
    <w:p w:rsidR="00EC4B11" w:rsidRPr="001E189E" w:rsidRDefault="00EC4B11" w:rsidP="00BC00F2">
      <w:pPr>
        <w:spacing w:after="0"/>
        <w:rPr>
          <w:rFonts w:ascii="Times New Roman" w:hAnsi="Times New Roman"/>
          <w:sz w:val="24"/>
          <w:szCs w:val="24"/>
        </w:rPr>
      </w:pPr>
      <w:r w:rsidRPr="001E189E">
        <w:rPr>
          <w:rFonts w:ascii="Times New Roman" w:hAnsi="Times New Roman"/>
          <w:sz w:val="24"/>
          <w:szCs w:val="24"/>
        </w:rPr>
        <w:t>•</w:t>
      </w:r>
      <w:r w:rsidRPr="001E189E">
        <w:rPr>
          <w:rFonts w:ascii="Times New Roman" w:hAnsi="Times New Roman"/>
          <w:sz w:val="24"/>
          <w:szCs w:val="24"/>
        </w:rPr>
        <w:tab/>
        <w:t>коллективный</w:t>
      </w:r>
    </w:p>
    <w:p w:rsidR="00EC4B11" w:rsidRPr="001E189E" w:rsidRDefault="00EC4B11" w:rsidP="00BC00F2">
      <w:pPr>
        <w:spacing w:after="0"/>
        <w:rPr>
          <w:rFonts w:ascii="Times New Roman" w:hAnsi="Times New Roman"/>
          <w:sz w:val="24"/>
          <w:szCs w:val="24"/>
        </w:rPr>
      </w:pPr>
      <w:r w:rsidRPr="001E189E">
        <w:rPr>
          <w:rFonts w:ascii="Times New Roman" w:hAnsi="Times New Roman"/>
          <w:sz w:val="24"/>
          <w:szCs w:val="24"/>
        </w:rPr>
        <w:t>По продолжительности: средней продолжительности</w:t>
      </w:r>
    </w:p>
    <w:p w:rsidR="00EC4B11" w:rsidRPr="001E189E" w:rsidRDefault="00EC4B11" w:rsidP="00BC00F2">
      <w:pPr>
        <w:spacing w:after="0"/>
        <w:rPr>
          <w:rFonts w:ascii="Times New Roman" w:hAnsi="Times New Roman"/>
          <w:sz w:val="24"/>
          <w:szCs w:val="24"/>
        </w:rPr>
      </w:pPr>
      <w:r w:rsidRPr="001E189E">
        <w:rPr>
          <w:rFonts w:ascii="Times New Roman" w:hAnsi="Times New Roman"/>
          <w:sz w:val="24"/>
          <w:szCs w:val="24"/>
        </w:rPr>
        <w:t>По профилю знаний: межпредметный проект</w:t>
      </w:r>
    </w:p>
    <w:p w:rsidR="00EC4B11" w:rsidRDefault="00EC4B11" w:rsidP="00BC00F2">
      <w:pPr>
        <w:spacing w:after="0"/>
        <w:rPr>
          <w:rFonts w:ascii="Times New Roman" w:hAnsi="Times New Roman"/>
          <w:sz w:val="24"/>
          <w:szCs w:val="24"/>
        </w:rPr>
      </w:pPr>
      <w:r w:rsidRPr="001E189E">
        <w:rPr>
          <w:rFonts w:ascii="Times New Roman" w:hAnsi="Times New Roman"/>
          <w:sz w:val="24"/>
          <w:szCs w:val="24"/>
        </w:rPr>
        <w:t>По уровню контактов и масштабам организации: муниципальный</w:t>
      </w:r>
    </w:p>
    <w:p w:rsidR="00EC4B11" w:rsidRPr="001E189E" w:rsidRDefault="00EC4B11" w:rsidP="00BC00F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C4B11" w:rsidRPr="001E189E" w:rsidRDefault="00EC4B11" w:rsidP="00BC00F2">
      <w:pPr>
        <w:spacing w:after="0"/>
        <w:rPr>
          <w:rFonts w:ascii="Times New Roman" w:hAnsi="Times New Roman"/>
          <w:b/>
          <w:sz w:val="24"/>
          <w:szCs w:val="24"/>
        </w:rPr>
      </w:pPr>
      <w:r w:rsidRPr="001E189E">
        <w:rPr>
          <w:rFonts w:ascii="Times New Roman" w:hAnsi="Times New Roman"/>
          <w:b/>
          <w:sz w:val="24"/>
          <w:szCs w:val="24"/>
        </w:rPr>
        <w:t>Цель проекта</w:t>
      </w:r>
    </w:p>
    <w:p w:rsidR="00EC4B11" w:rsidRDefault="00EC4B11" w:rsidP="00BC00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</w:t>
      </w:r>
      <w:r w:rsidRPr="00EF4E3C">
        <w:rPr>
          <w:rFonts w:ascii="Times New Roman" w:hAnsi="Times New Roman"/>
          <w:sz w:val="24"/>
          <w:szCs w:val="24"/>
        </w:rPr>
        <w:t xml:space="preserve"> услови</w:t>
      </w:r>
      <w:r>
        <w:rPr>
          <w:rFonts w:ascii="Times New Roman" w:hAnsi="Times New Roman"/>
          <w:sz w:val="24"/>
          <w:szCs w:val="24"/>
        </w:rPr>
        <w:t>й</w:t>
      </w:r>
      <w:r w:rsidRPr="00EF4E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в соответствии с ФГОС ДО направленных на</w:t>
      </w:r>
      <w:r w:rsidRPr="00EF4E3C">
        <w:rPr>
          <w:rFonts w:ascii="Times New Roman" w:hAnsi="Times New Roman"/>
          <w:sz w:val="24"/>
          <w:szCs w:val="24"/>
        </w:rPr>
        <w:t xml:space="preserve"> формировани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е</w:t>
      </w:r>
      <w:r w:rsidRPr="00EF4E3C">
        <w:rPr>
          <w:rFonts w:ascii="Times New Roman" w:hAnsi="Times New Roman"/>
          <w:sz w:val="24"/>
          <w:szCs w:val="24"/>
        </w:rPr>
        <w:t xml:space="preserve"> у детей и родителей  чувства сопричастности ко всему живому, гуманное отношение к окружающей среде и стремление проявлять заботу о сохранении природы.</w:t>
      </w:r>
    </w:p>
    <w:p w:rsidR="00EC4B11" w:rsidRDefault="00EC4B11" w:rsidP="00BC00F2">
      <w:pPr>
        <w:spacing w:after="0"/>
        <w:rPr>
          <w:rFonts w:ascii="Times New Roman" w:hAnsi="Times New Roman"/>
          <w:sz w:val="24"/>
          <w:szCs w:val="24"/>
        </w:rPr>
      </w:pPr>
    </w:p>
    <w:p w:rsidR="00EC4B11" w:rsidRPr="001E189E" w:rsidRDefault="00EC4B11" w:rsidP="00BC00F2">
      <w:pPr>
        <w:spacing w:after="0"/>
        <w:rPr>
          <w:rFonts w:ascii="Times New Roman" w:hAnsi="Times New Roman"/>
          <w:b/>
          <w:sz w:val="24"/>
          <w:szCs w:val="24"/>
        </w:rPr>
      </w:pPr>
      <w:r w:rsidRPr="001E189E">
        <w:rPr>
          <w:rFonts w:ascii="Times New Roman" w:hAnsi="Times New Roman"/>
          <w:b/>
          <w:sz w:val="24"/>
          <w:szCs w:val="24"/>
        </w:rPr>
        <w:t>Задачи проекта</w:t>
      </w:r>
    </w:p>
    <w:p w:rsidR="00EC4B11" w:rsidRPr="00A74026" w:rsidRDefault="00EC4B11" w:rsidP="00BC00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74026">
        <w:rPr>
          <w:rFonts w:ascii="Times New Roman" w:hAnsi="Times New Roman"/>
          <w:sz w:val="24"/>
          <w:szCs w:val="24"/>
        </w:rPr>
        <w:t>создать экологически благоприятную среду на территории МБДОУ для реализации приоритетного направления;</w:t>
      </w:r>
    </w:p>
    <w:p w:rsidR="00EC4B11" w:rsidRPr="00A74026" w:rsidRDefault="00EC4B11" w:rsidP="00BC00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74026">
        <w:rPr>
          <w:rFonts w:ascii="Times New Roman" w:hAnsi="Times New Roman"/>
          <w:sz w:val="24"/>
          <w:szCs w:val="24"/>
        </w:rPr>
        <w:t>развивать познавательные умения детей и родителей  при овладении исследовательскими методами познания  природы;</w:t>
      </w:r>
    </w:p>
    <w:p w:rsidR="00EC4B11" w:rsidRPr="00A74026" w:rsidRDefault="00EC4B11" w:rsidP="00BC00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Pr="00A74026">
        <w:rPr>
          <w:rFonts w:ascii="Times New Roman" w:hAnsi="Times New Roman"/>
          <w:sz w:val="24"/>
          <w:szCs w:val="24"/>
        </w:rPr>
        <w:t>организовать практическую природоохранную деятельность детей и родителей;</w:t>
      </w:r>
    </w:p>
    <w:p w:rsidR="00EC4B11" w:rsidRPr="00A74026" w:rsidRDefault="00EC4B11" w:rsidP="00BC00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Pr="00A74026">
        <w:rPr>
          <w:rFonts w:ascii="Times New Roman" w:hAnsi="Times New Roman"/>
          <w:sz w:val="24"/>
          <w:szCs w:val="24"/>
        </w:rPr>
        <w:t>развивать  взаимопонимание  и  взаимопомощь  между  детьми, педагогами, родителями, потребность в постоянном саморазвитии экологической культуры;</w:t>
      </w:r>
    </w:p>
    <w:p w:rsidR="00EC4B11" w:rsidRPr="00A74026" w:rsidRDefault="00EC4B11" w:rsidP="00BC00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Pr="00A74026">
        <w:rPr>
          <w:rFonts w:ascii="Times New Roman" w:hAnsi="Times New Roman"/>
          <w:sz w:val="24"/>
          <w:szCs w:val="24"/>
        </w:rPr>
        <w:t>развивать первоначальные географические представления, знакомство с простейшими способами ориентирования на местности;</w:t>
      </w:r>
    </w:p>
    <w:p w:rsidR="00EC4B11" w:rsidRPr="00A74026" w:rsidRDefault="00EC4B11" w:rsidP="00BC00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Pr="00A74026">
        <w:rPr>
          <w:rFonts w:ascii="Times New Roman" w:hAnsi="Times New Roman"/>
          <w:sz w:val="24"/>
          <w:szCs w:val="24"/>
        </w:rPr>
        <w:t>воспитывать у детей внимательное, разумное, бережное отношение к окружающей природе.</w:t>
      </w:r>
    </w:p>
    <w:p w:rsidR="00EC4B11" w:rsidRDefault="00EC4B11" w:rsidP="00BC00F2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EC4B11" w:rsidRDefault="00EC4B11" w:rsidP="00BC00F2">
      <w:pPr>
        <w:spacing w:after="0"/>
        <w:ind w:left="360"/>
        <w:rPr>
          <w:rFonts w:ascii="Times New Roman" w:hAnsi="Times New Roman"/>
          <w:b/>
          <w:sz w:val="24"/>
          <w:szCs w:val="24"/>
        </w:rPr>
      </w:pPr>
      <w:r w:rsidRPr="00A74026">
        <w:rPr>
          <w:rFonts w:ascii="Times New Roman" w:hAnsi="Times New Roman"/>
          <w:b/>
          <w:sz w:val="24"/>
          <w:szCs w:val="24"/>
        </w:rPr>
        <w:t>Этапы работы над проектом</w:t>
      </w:r>
    </w:p>
    <w:p w:rsidR="00EC4B11" w:rsidRPr="00A74026" w:rsidRDefault="00EC4B11" w:rsidP="00BC00F2">
      <w:pPr>
        <w:spacing w:after="0"/>
        <w:rPr>
          <w:rFonts w:ascii="Times New Roman" w:hAnsi="Times New Roman"/>
          <w:sz w:val="24"/>
          <w:szCs w:val="24"/>
        </w:rPr>
      </w:pPr>
      <w:r w:rsidRPr="00A74026">
        <w:rPr>
          <w:rFonts w:ascii="Times New Roman" w:hAnsi="Times New Roman"/>
          <w:i/>
          <w:sz w:val="24"/>
          <w:szCs w:val="24"/>
        </w:rPr>
        <w:t>Экологическая тревога:</w:t>
      </w:r>
    </w:p>
    <w:p w:rsidR="00EC4B11" w:rsidRPr="00A74026" w:rsidRDefault="00EC4B11" w:rsidP="00BC00F2">
      <w:pPr>
        <w:spacing w:after="0"/>
        <w:rPr>
          <w:rFonts w:ascii="Times New Roman" w:hAnsi="Times New Roman"/>
          <w:sz w:val="24"/>
          <w:szCs w:val="24"/>
        </w:rPr>
      </w:pPr>
      <w:r w:rsidRPr="00A74026">
        <w:rPr>
          <w:rFonts w:ascii="Times New Roman" w:hAnsi="Times New Roman"/>
          <w:sz w:val="24"/>
          <w:szCs w:val="24"/>
        </w:rPr>
        <w:t>Просмотр презентации об экологической угрозе. Постановка перед детьми проблемной ситуации. Дети рассказывают дома родителям об экологической угрозе. Совместный поиск путей решения проблемы. В информационном уголке для родителей вывешивается плакат с названием акции.</w:t>
      </w:r>
    </w:p>
    <w:p w:rsidR="00EC4B11" w:rsidRPr="00A74026" w:rsidRDefault="00EC4B11" w:rsidP="00BC00F2">
      <w:pPr>
        <w:spacing w:after="0"/>
        <w:rPr>
          <w:rFonts w:ascii="Times New Roman" w:hAnsi="Times New Roman"/>
          <w:i/>
          <w:sz w:val="24"/>
          <w:szCs w:val="24"/>
        </w:rPr>
      </w:pPr>
      <w:r w:rsidRPr="00A74026">
        <w:rPr>
          <w:rFonts w:ascii="Times New Roman" w:hAnsi="Times New Roman"/>
          <w:i/>
          <w:sz w:val="24"/>
          <w:szCs w:val="24"/>
        </w:rPr>
        <w:t>Экологические знаки:</w:t>
      </w:r>
    </w:p>
    <w:p w:rsidR="00EC4B11" w:rsidRPr="00A74026" w:rsidRDefault="00EC4B11" w:rsidP="00BC00F2">
      <w:pPr>
        <w:spacing w:after="0"/>
        <w:rPr>
          <w:rFonts w:ascii="Times New Roman" w:hAnsi="Times New Roman"/>
          <w:sz w:val="24"/>
          <w:szCs w:val="24"/>
        </w:rPr>
      </w:pPr>
      <w:r w:rsidRPr="00A74026">
        <w:rPr>
          <w:rFonts w:ascii="Times New Roman" w:hAnsi="Times New Roman"/>
          <w:sz w:val="24"/>
          <w:szCs w:val="24"/>
        </w:rPr>
        <w:t>Продуктивная деятельность детей в группе и дома; фотовыставка; составление презентаций, электронных сборников; изготовление памяток, листовок, запрещающих знаков.</w:t>
      </w:r>
    </w:p>
    <w:p w:rsidR="00EC4B11" w:rsidRPr="00A74026" w:rsidRDefault="00EC4B11" w:rsidP="00BC00F2">
      <w:pPr>
        <w:spacing w:after="0"/>
        <w:rPr>
          <w:rFonts w:ascii="Times New Roman" w:hAnsi="Times New Roman"/>
          <w:i/>
          <w:sz w:val="24"/>
          <w:szCs w:val="24"/>
        </w:rPr>
      </w:pPr>
      <w:r w:rsidRPr="00A74026">
        <w:rPr>
          <w:rFonts w:ascii="Times New Roman" w:hAnsi="Times New Roman"/>
          <w:i/>
          <w:sz w:val="24"/>
          <w:szCs w:val="24"/>
        </w:rPr>
        <w:t>Работа по экологическому воспитанию:</w:t>
      </w:r>
    </w:p>
    <w:p w:rsidR="00EC4B11" w:rsidRDefault="00EC4B11" w:rsidP="00BC00F2">
      <w:pPr>
        <w:spacing w:after="0"/>
        <w:rPr>
          <w:rFonts w:ascii="Times New Roman" w:hAnsi="Times New Roman"/>
          <w:sz w:val="24"/>
          <w:szCs w:val="24"/>
        </w:rPr>
      </w:pPr>
      <w:r w:rsidRPr="00A74026">
        <w:rPr>
          <w:rFonts w:ascii="Times New Roman" w:hAnsi="Times New Roman"/>
          <w:sz w:val="24"/>
          <w:szCs w:val="24"/>
        </w:rPr>
        <w:t>Непосредственная образовательная деятельность, беседа. Решение проблемы по экологической тревоге. Подведение итогов, выводы.</w:t>
      </w:r>
    </w:p>
    <w:p w:rsidR="00EC4B11" w:rsidRDefault="00EC4B11" w:rsidP="00BC00F2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EC4B11" w:rsidRDefault="00EC4B11" w:rsidP="00BC00F2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EC4B11" w:rsidRDefault="00EC4B11" w:rsidP="00A74026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EC4B11" w:rsidRDefault="00EC4B11" w:rsidP="00A74026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EC4B11" w:rsidRDefault="00EC4B11" w:rsidP="00A74026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EC4B11" w:rsidRDefault="00EC4B11" w:rsidP="00C6428D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Акции проводимые в ходе проекта:</w:t>
      </w:r>
    </w:p>
    <w:p w:rsidR="00EC4B11" w:rsidRDefault="00EC4B11" w:rsidP="00C6428D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EC4B11" w:rsidRDefault="00EC4B11" w:rsidP="00C6428D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6428D">
        <w:rPr>
          <w:rFonts w:ascii="Times New Roman" w:hAnsi="Times New Roman"/>
          <w:sz w:val="24"/>
          <w:szCs w:val="24"/>
        </w:rPr>
        <w:t>Интересно, что у нас под ногами?</w:t>
      </w:r>
    </w:p>
    <w:p w:rsidR="00EC4B11" w:rsidRPr="00C6428D" w:rsidRDefault="00EC4B11" w:rsidP="00295267">
      <w:pPr>
        <w:pStyle w:val="ListParagraph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1.1.Сохраним Землю (презентация).</w:t>
      </w:r>
    </w:p>
    <w:p w:rsidR="00EC4B11" w:rsidRDefault="00EC4B11" w:rsidP="00C6428D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6428D">
        <w:rPr>
          <w:rFonts w:ascii="Times New Roman" w:hAnsi="Times New Roman"/>
          <w:sz w:val="24"/>
          <w:szCs w:val="24"/>
        </w:rPr>
        <w:t>Птичье меню.</w:t>
      </w:r>
    </w:p>
    <w:p w:rsidR="00EC4B11" w:rsidRPr="00C6428D" w:rsidRDefault="00EC4B11" w:rsidP="00295267">
      <w:pPr>
        <w:pStyle w:val="ListParagraph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2.1.Птицы зимой (презентация).</w:t>
      </w:r>
    </w:p>
    <w:p w:rsidR="00EC4B11" w:rsidRDefault="00EC4B11" w:rsidP="00C6428D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6428D">
        <w:rPr>
          <w:rFonts w:ascii="Times New Roman" w:hAnsi="Times New Roman"/>
          <w:sz w:val="24"/>
          <w:szCs w:val="24"/>
        </w:rPr>
        <w:t>Ёлочка-красавица.</w:t>
      </w:r>
    </w:p>
    <w:p w:rsidR="00EC4B11" w:rsidRDefault="00EC4B11" w:rsidP="00295267">
      <w:pPr>
        <w:pStyle w:val="ListParagraph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3.1.С кем дружим ель (презентация).</w:t>
      </w:r>
    </w:p>
    <w:p w:rsidR="00EC4B11" w:rsidRPr="00C6428D" w:rsidRDefault="00EC4B11" w:rsidP="00295267">
      <w:pPr>
        <w:pStyle w:val="ListParagraph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3.2.Искусственная ель (презентация).</w:t>
      </w:r>
    </w:p>
    <w:p w:rsidR="00EC4B11" w:rsidRPr="00C6428D" w:rsidRDefault="00EC4B11" w:rsidP="00C6428D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6428D">
        <w:rPr>
          <w:rFonts w:ascii="Times New Roman" w:hAnsi="Times New Roman"/>
          <w:sz w:val="24"/>
          <w:szCs w:val="24"/>
        </w:rPr>
        <w:t>Капелька воды.</w:t>
      </w:r>
    </w:p>
    <w:p w:rsidR="00EC4B11" w:rsidRPr="00C6428D" w:rsidRDefault="00EC4B11" w:rsidP="00C6428D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6428D">
        <w:rPr>
          <w:rFonts w:ascii="Times New Roman" w:hAnsi="Times New Roman"/>
          <w:sz w:val="24"/>
          <w:szCs w:val="24"/>
        </w:rPr>
        <w:t>Цветочная клумба.</w:t>
      </w:r>
    </w:p>
    <w:p w:rsidR="00EC4B11" w:rsidRDefault="00EC4B11" w:rsidP="00C6428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C4B11" w:rsidRDefault="00EC4B11" w:rsidP="00C6428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C4B11" w:rsidRDefault="00EC4B11" w:rsidP="00C6428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C4B11" w:rsidRDefault="00EC4B11" w:rsidP="00C6428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Рисунок 1" o:spid="_x0000_s1027" type="#_x0000_t75" alt="http://www.sliderpoint.org/images/referats/936b/%D1%EB%E0%E9%E414.PNG" style="position:absolute;left:0;text-align:left;margin-left:.15pt;margin-top:11.85pt;width:238.1pt;height:178.55pt;z-index:-251658240;visibility:visible">
            <v:imagedata r:id="rId6" o:title=""/>
          </v:shape>
        </w:pict>
      </w:r>
    </w:p>
    <w:p w:rsidR="00EC4B11" w:rsidRDefault="00EC4B11" w:rsidP="00C6428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C4B11" w:rsidRDefault="00EC4B11" w:rsidP="00C6428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C4B11" w:rsidRDefault="00EC4B11" w:rsidP="00C6428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C4B11" w:rsidRDefault="00EC4B11" w:rsidP="00C6428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C4B11" w:rsidRDefault="00EC4B11" w:rsidP="00C6428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C4B11" w:rsidRDefault="00EC4B11" w:rsidP="00C6428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C4B11" w:rsidRDefault="00EC4B11" w:rsidP="00C6428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C4B11" w:rsidRDefault="00EC4B11" w:rsidP="00C6428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C4B11" w:rsidRDefault="00EC4B11" w:rsidP="00C6428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C4B11" w:rsidRDefault="00EC4B11" w:rsidP="00C6428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C4B11" w:rsidRDefault="00EC4B11" w:rsidP="00C6428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C4B11" w:rsidRDefault="00EC4B11" w:rsidP="00C6428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C4B11" w:rsidRDefault="00EC4B11" w:rsidP="00C6428D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EC4B11" w:rsidRDefault="00EC4B11" w:rsidP="00C6428D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EC4B11" w:rsidRDefault="00EC4B11" w:rsidP="00C6428D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EC4B11" w:rsidRDefault="00EC4B11" w:rsidP="00C6428D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EC4B11" w:rsidRDefault="00EC4B11" w:rsidP="00C6428D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EC4B11" w:rsidRDefault="00EC4B11" w:rsidP="00C6428D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EC4B11" w:rsidRDefault="00EC4B11" w:rsidP="00C6428D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EC4B11" w:rsidRPr="00C6428D" w:rsidRDefault="00EC4B11" w:rsidP="00C6428D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C6428D">
        <w:rPr>
          <w:rFonts w:ascii="Times New Roman" w:hAnsi="Times New Roman"/>
          <w:b/>
          <w:sz w:val="24"/>
          <w:szCs w:val="24"/>
        </w:rPr>
        <w:t>Результатом реализации проекта является:</w:t>
      </w:r>
    </w:p>
    <w:p w:rsidR="00EC4B11" w:rsidRPr="00C6428D" w:rsidRDefault="00EC4B11" w:rsidP="00C6428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C6428D">
        <w:rPr>
          <w:rFonts w:ascii="Times New Roman" w:hAnsi="Times New Roman"/>
          <w:sz w:val="24"/>
          <w:szCs w:val="24"/>
        </w:rPr>
        <w:t>1.</w:t>
      </w:r>
      <w:r w:rsidRPr="00C6428D">
        <w:rPr>
          <w:rFonts w:ascii="Times New Roman" w:hAnsi="Times New Roman"/>
          <w:sz w:val="24"/>
          <w:szCs w:val="24"/>
        </w:rPr>
        <w:tab/>
        <w:t>Дети  стали  испытывать большую потребность в общении с природой.</w:t>
      </w:r>
    </w:p>
    <w:p w:rsidR="00EC4B11" w:rsidRPr="00C6428D" w:rsidRDefault="00EC4B11" w:rsidP="00C6428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C6428D">
        <w:rPr>
          <w:rFonts w:ascii="Times New Roman" w:hAnsi="Times New Roman"/>
          <w:sz w:val="24"/>
          <w:szCs w:val="24"/>
        </w:rPr>
        <w:t>2.</w:t>
      </w:r>
      <w:r w:rsidRPr="00C6428D">
        <w:rPr>
          <w:rFonts w:ascii="Times New Roman" w:hAnsi="Times New Roman"/>
          <w:sz w:val="24"/>
          <w:szCs w:val="24"/>
        </w:rPr>
        <w:tab/>
        <w:t xml:space="preserve">Овладели основными правилами поведения в природе, практическими экологическими умениями. </w:t>
      </w:r>
    </w:p>
    <w:p w:rsidR="00EC4B11" w:rsidRPr="00C6428D" w:rsidRDefault="00EC4B11" w:rsidP="00C6428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C6428D">
        <w:rPr>
          <w:rFonts w:ascii="Times New Roman" w:hAnsi="Times New Roman"/>
          <w:sz w:val="24"/>
          <w:szCs w:val="24"/>
        </w:rPr>
        <w:t>3.</w:t>
      </w:r>
      <w:r w:rsidRPr="00C6428D">
        <w:rPr>
          <w:rFonts w:ascii="Times New Roman" w:hAnsi="Times New Roman"/>
          <w:sz w:val="24"/>
          <w:szCs w:val="24"/>
        </w:rPr>
        <w:tab/>
        <w:t xml:space="preserve">Родители  стали больше понимать многосторонние ценности природы. </w:t>
      </w:r>
    </w:p>
    <w:p w:rsidR="00EC4B11" w:rsidRPr="00C6428D" w:rsidRDefault="00EC4B11" w:rsidP="00C6428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C6428D">
        <w:rPr>
          <w:rFonts w:ascii="Times New Roman" w:hAnsi="Times New Roman"/>
          <w:sz w:val="24"/>
          <w:szCs w:val="24"/>
        </w:rPr>
        <w:t>4.</w:t>
      </w:r>
      <w:r w:rsidRPr="00C6428D">
        <w:rPr>
          <w:rFonts w:ascii="Times New Roman" w:hAnsi="Times New Roman"/>
          <w:sz w:val="24"/>
          <w:szCs w:val="24"/>
        </w:rPr>
        <w:tab/>
        <w:t>Возросла активность родителей в организации проведения образовательно-воспитательной деятельности с детьми. Убедились в необходимости ответственно относиться к природе.</w:t>
      </w:r>
    </w:p>
    <w:p w:rsidR="00EC4B11" w:rsidRPr="00C6428D" w:rsidRDefault="00EC4B11" w:rsidP="00C6428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C6428D">
        <w:rPr>
          <w:rFonts w:ascii="Times New Roman" w:hAnsi="Times New Roman"/>
          <w:sz w:val="24"/>
          <w:szCs w:val="24"/>
        </w:rPr>
        <w:t>5.</w:t>
      </w:r>
      <w:r w:rsidRPr="00C6428D">
        <w:rPr>
          <w:rFonts w:ascii="Times New Roman" w:hAnsi="Times New Roman"/>
          <w:sz w:val="24"/>
          <w:szCs w:val="24"/>
        </w:rPr>
        <w:tab/>
        <w:t>У всех участников проекта возник стойкий интерес к экологическим проблемам   нашего города и планеты в целом.</w:t>
      </w:r>
    </w:p>
    <w:p w:rsidR="00EC4B11" w:rsidRPr="00C6428D" w:rsidRDefault="00EC4B11" w:rsidP="00C6428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C6428D">
        <w:rPr>
          <w:rFonts w:ascii="Times New Roman" w:hAnsi="Times New Roman"/>
          <w:sz w:val="24"/>
          <w:szCs w:val="24"/>
        </w:rPr>
        <w:t>6.</w:t>
      </w:r>
      <w:r w:rsidRPr="00C6428D">
        <w:rPr>
          <w:rFonts w:ascii="Times New Roman" w:hAnsi="Times New Roman"/>
          <w:sz w:val="24"/>
          <w:szCs w:val="24"/>
        </w:rPr>
        <w:tab/>
        <w:t>И мы дальше будем продолжать эту важную работу!</w:t>
      </w:r>
    </w:p>
    <w:p w:rsidR="00EC4B11" w:rsidRDefault="00EC4B11" w:rsidP="00C6428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2" o:spid="_x0000_s1028" type="#_x0000_t75" alt="http://mriya.org.ua/wp-content/uploads/2012/11/kr1.png" style="position:absolute;left:0;text-align:left;margin-left:4.9pt;margin-top:27.1pt;width:223.5pt;height:198.45pt;z-index:-251660288;visibility:visible">
            <v:imagedata r:id="rId7" o:title=""/>
          </v:shape>
        </w:pict>
      </w:r>
      <w:r w:rsidRPr="00C6428D">
        <w:rPr>
          <w:rFonts w:ascii="Times New Roman" w:hAnsi="Times New Roman"/>
          <w:sz w:val="24"/>
          <w:szCs w:val="24"/>
        </w:rPr>
        <w:t>7.</w:t>
      </w:r>
      <w:r w:rsidRPr="00C6428D">
        <w:rPr>
          <w:rFonts w:ascii="Times New Roman" w:hAnsi="Times New Roman"/>
          <w:sz w:val="24"/>
          <w:szCs w:val="24"/>
        </w:rPr>
        <w:tab/>
        <w:t>ПОКА МЫ ЕДИНЫ – МЫ НЕПОБЕДИМЫ!</w:t>
      </w:r>
    </w:p>
    <w:p w:rsidR="00EC4B11" w:rsidRDefault="00EC4B11" w:rsidP="00C6428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EC4B11" w:rsidRDefault="00EC4B11" w:rsidP="00C6428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EC4B11" w:rsidRDefault="00EC4B11" w:rsidP="00C6428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EC4B11" w:rsidRDefault="00EC4B11" w:rsidP="00C6428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EC4B11" w:rsidRDefault="00EC4B11" w:rsidP="00C6428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EC4B11" w:rsidRDefault="00EC4B11" w:rsidP="00C6428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EC4B11" w:rsidRDefault="00EC4B11" w:rsidP="00C6428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EC4B11" w:rsidRDefault="00EC4B11" w:rsidP="00C6428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EC4B11" w:rsidRDefault="00EC4B11" w:rsidP="00C6428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EC4B11" w:rsidRDefault="00EC4B11" w:rsidP="00C6428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EC4B11" w:rsidRDefault="00EC4B11" w:rsidP="00C6428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EC4B11" w:rsidRDefault="00EC4B11" w:rsidP="00C6428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EC4B11" w:rsidRDefault="00EC4B11" w:rsidP="00C6428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C6428D">
        <w:rPr>
          <w:rFonts w:ascii="Times New Roman" w:hAnsi="Times New Roman"/>
          <w:sz w:val="24"/>
          <w:szCs w:val="24"/>
        </w:rPr>
        <w:t>Данный проект можно реализовывать в других образовательных учреждениях, т.к. методы и приемы, способствующие социализации ребенка, развитию его коммуникативных способностей, правилам защиты и охраны окружающей среды являются универсальными в применении их в дошкольном  образовании.</w:t>
      </w:r>
    </w:p>
    <w:p w:rsidR="00EC4B11" w:rsidRDefault="00EC4B11" w:rsidP="00C6428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EC4B11" w:rsidRPr="00A74026" w:rsidRDefault="00EC4B11" w:rsidP="00C6428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3" o:spid="_x0000_s1029" type="#_x0000_t75" alt="http://900igr.net/datas/ekologija/Slovo-ekologija/0015-015-Slovo-ekologija.jpg" style="position:absolute;left:0;text-align:left;margin-left:11.9pt;margin-top:11.7pt;width:238.1pt;height:178.6pt;z-index:-251659264;visibility:visible">
            <v:imagedata r:id="rId8" o:title=""/>
          </v:shape>
        </w:pict>
      </w:r>
    </w:p>
    <w:sectPr w:rsidR="00EC4B11" w:rsidRPr="00A74026" w:rsidSect="004C244C">
      <w:pgSz w:w="16838" w:h="11906" w:orient="landscape" w:code="9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F619C4"/>
    <w:multiLevelType w:val="hybridMultilevel"/>
    <w:tmpl w:val="466AB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F75BDA"/>
    <w:multiLevelType w:val="hybridMultilevel"/>
    <w:tmpl w:val="16A8A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310765"/>
    <w:multiLevelType w:val="hybridMultilevel"/>
    <w:tmpl w:val="D28CF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7410B6"/>
    <w:multiLevelType w:val="multilevel"/>
    <w:tmpl w:val="856AD4E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244C"/>
    <w:rsid w:val="000411E6"/>
    <w:rsid w:val="000D304B"/>
    <w:rsid w:val="001C5998"/>
    <w:rsid w:val="001E189E"/>
    <w:rsid w:val="00295267"/>
    <w:rsid w:val="00444660"/>
    <w:rsid w:val="004B31E5"/>
    <w:rsid w:val="004C244C"/>
    <w:rsid w:val="004C3BA6"/>
    <w:rsid w:val="004F047C"/>
    <w:rsid w:val="00652557"/>
    <w:rsid w:val="00806294"/>
    <w:rsid w:val="0084779A"/>
    <w:rsid w:val="00A74026"/>
    <w:rsid w:val="00BC00F2"/>
    <w:rsid w:val="00BD742A"/>
    <w:rsid w:val="00BE6F19"/>
    <w:rsid w:val="00C6428D"/>
    <w:rsid w:val="00E56C63"/>
    <w:rsid w:val="00EC4B11"/>
    <w:rsid w:val="00EF4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04B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E18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C6428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6428D"/>
    <w:rPr>
      <w:rFonts w:ascii="Tahoma" w:hAnsi="Tahoma"/>
      <w:sz w:val="16"/>
    </w:rPr>
  </w:style>
  <w:style w:type="paragraph" w:customStyle="1" w:styleId="a">
    <w:name w:val="Знак Знак Знак Знак"/>
    <w:basedOn w:val="Normal"/>
    <w:uiPriority w:val="99"/>
    <w:rsid w:val="00BC00F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128</TotalTime>
  <Pages>2</Pages>
  <Words>516</Words>
  <Characters>2945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Заведующая</cp:lastModifiedBy>
  <cp:revision>7</cp:revision>
  <dcterms:created xsi:type="dcterms:W3CDTF">2015-08-09T11:52:00Z</dcterms:created>
  <dcterms:modified xsi:type="dcterms:W3CDTF">2015-08-12T08:39:00Z</dcterms:modified>
</cp:coreProperties>
</file>